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4A36DB76" w14:textId="77777777" w:rsidTr="00956652">
        <w:trPr>
          <w:trHeight w:val="991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bookmarkStart w:id="0" w:name="_GoBack"/>
          <w:bookmarkEnd w:id="0"/>
          <w:p w14:paraId="4A36DB74" w14:textId="76D9A721" w:rsidR="00AD6E6B" w:rsidRPr="0063560D" w:rsidRDefault="007F3C10" w:rsidP="001E63D2">
            <w:pPr>
              <w:rPr>
                <w:color w:val="4F81BD" w:themeColor="accent1"/>
              </w:rPr>
            </w:pPr>
            <w:r w:rsidRPr="007F3C10">
              <w:rPr>
                <w:noProof/>
                <w:color w:val="4F81BD" w:themeColor="accen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7F3C10" w:rsidRDefault="007F3C1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7F3C10" w:rsidRDefault="007F3C1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4A36DB7A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4A36DB77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4A36DB78" w14:textId="72BE1FBF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9-04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340AA2">
                  <w:rPr>
                    <w:color w:val="4F81BD" w:themeColor="accent1"/>
                  </w:rPr>
                  <w:t>April 1, 2019</w:t>
                </w:r>
              </w:sdtContent>
            </w:sdt>
          </w:p>
          <w:p w14:paraId="4A36DB79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4ED5B04F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7B119314" w14:textId="77777777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Mandy Harvey</w:t>
            </w:r>
          </w:p>
          <w:p w14:paraId="6C445EAC" w14:textId="7CB3942C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Ballamilghyn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Villa</w:t>
            </w:r>
          </w:p>
          <w:p w14:paraId="15F0E8CB" w14:textId="43A387FF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Baldoon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Road</w:t>
            </w:r>
          </w:p>
          <w:p w14:paraId="0FC1B09F" w14:textId="63D4CBFD" w:rsidR="00956652" w:rsidRPr="007F3C10" w:rsidRDefault="00956652" w:rsidP="00956652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7F3C10">
              <w:rPr>
                <w:b/>
                <w:color w:val="4F81BD" w:themeColor="accent1"/>
                <w:sz w:val="24"/>
              </w:rPr>
              <w:t>Laxey</w:t>
            </w:r>
            <w:r w:rsidR="007F3C10" w:rsidRPr="007F3C10">
              <w:rPr>
                <w:b/>
                <w:color w:val="4F81BD" w:themeColor="accent1"/>
                <w:sz w:val="24"/>
              </w:rPr>
              <w:t xml:space="preserve"> IM4 7NA</w:t>
            </w:r>
          </w:p>
          <w:p w14:paraId="4A36DB88" w14:textId="572053AB" w:rsidR="001E7EBF" w:rsidRPr="003F4F29" w:rsidRDefault="001E7EBF" w:rsidP="00956652">
            <w:pPr>
              <w:pStyle w:val="Right-alignedtext"/>
              <w:rPr>
                <w:b/>
                <w:color w:val="4F81BD" w:themeColor="accent1"/>
              </w:rPr>
            </w:pP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4A36DB91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6C3034D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</w:tr>
      <w:tr w:rsidR="00340AA2" w:rsidRPr="0063560D" w14:paraId="4A36DB95" w14:textId="77777777" w:rsidTr="003E566A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77777777" w:rsidR="00340AA2" w:rsidRPr="0063560D" w:rsidRDefault="00340AA2" w:rsidP="00F432C7">
            <w:pPr>
              <w:rPr>
                <w:color w:val="4F81BD" w:themeColor="accent1"/>
              </w:rPr>
            </w:pPr>
            <w:r w:rsidRPr="00956652">
              <w:rPr>
                <w:color w:val="4F81BD" w:themeColor="accent1"/>
                <w:sz w:val="28"/>
              </w:rPr>
              <w:t>Snuggles</w:t>
            </w:r>
          </w:p>
        </w:tc>
        <w:tc>
          <w:tcPr>
            <w:tcW w:w="367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4" w14:textId="6A1EFDF1" w:rsidR="00340AA2" w:rsidRPr="00956652" w:rsidRDefault="00340AA2" w:rsidP="00F213D2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>Winter 2018/19</w:t>
            </w:r>
          </w:p>
        </w:tc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966"/>
        <w:gridCol w:w="5670"/>
        <w:gridCol w:w="1843"/>
      </w:tblGrid>
      <w:tr w:rsidR="00F23482" w:rsidRPr="0063560D" w14:paraId="4A36DB9A" w14:textId="77777777" w:rsidTr="00340AA2">
        <w:trPr>
          <w:cantSplit/>
          <w:trHeight w:val="216"/>
        </w:trPr>
        <w:tc>
          <w:tcPr>
            <w:tcW w:w="96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4A36DB9E" w14:textId="77777777" w:rsidTr="00340AA2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B" w14:textId="77777777" w:rsidR="00F23482" w:rsidRPr="00956652" w:rsidRDefault="00167B6A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C" w14:textId="4E6B58FC" w:rsidR="00F23482" w:rsidRPr="00956652" w:rsidRDefault="00340AA2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Cushion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9D" w14:textId="639DF5A1" w:rsidR="00F23482" w:rsidRPr="00956652" w:rsidRDefault="00340AA2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£30.00</w:t>
            </w:r>
          </w:p>
        </w:tc>
      </w:tr>
      <w:tr w:rsidR="00340AA2" w:rsidRPr="0063560D" w14:paraId="17288399" w14:textId="77777777" w:rsidTr="00340AA2">
        <w:trPr>
          <w:cantSplit/>
          <w:trHeight w:val="216"/>
        </w:trPr>
        <w:tc>
          <w:tcPr>
            <w:tcW w:w="96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F896BD6" w14:textId="77777777" w:rsidR="00340AA2" w:rsidRPr="00956652" w:rsidRDefault="00340AA2" w:rsidP="00AA16FA">
            <w:pPr>
              <w:rPr>
                <w:color w:val="4F81BD" w:themeColor="accent1"/>
                <w:sz w:val="20"/>
              </w:rPr>
            </w:pPr>
          </w:p>
        </w:tc>
        <w:tc>
          <w:tcPr>
            <w:tcW w:w="56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5FAEF00" w14:textId="77777777" w:rsidR="00340AA2" w:rsidRDefault="00340AA2" w:rsidP="00AA16FA">
            <w:pPr>
              <w:rPr>
                <w:color w:val="4F81BD" w:themeColor="accent1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6AF8907" w14:textId="77777777" w:rsidR="00340AA2" w:rsidRPr="00956652" w:rsidRDefault="00340AA2" w:rsidP="00F213D2">
            <w:pPr>
              <w:pStyle w:val="Right-alignedtext"/>
              <w:rPr>
                <w:color w:val="4F81BD" w:themeColor="accent1"/>
                <w:sz w:val="20"/>
              </w:rPr>
            </w:pPr>
          </w:p>
        </w:tc>
      </w:tr>
      <w:tr w:rsidR="00956652" w:rsidRPr="0063560D" w14:paraId="4A36DBCA" w14:textId="77777777" w:rsidTr="009407B8">
        <w:trPr>
          <w:cantSplit/>
          <w:trHeight w:val="216"/>
        </w:trPr>
        <w:tc>
          <w:tcPr>
            <w:tcW w:w="6636" w:type="dxa"/>
            <w:gridSpan w:val="2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4A36DBC8" w14:textId="16640DAD" w:rsidR="00956652" w:rsidRPr="00956652" w:rsidRDefault="00956652" w:rsidP="007F3C10">
            <w:pPr>
              <w:jc w:val="righ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Total</w:t>
            </w:r>
          </w:p>
        </w:tc>
        <w:tc>
          <w:tcPr>
            <w:tcW w:w="1843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C9" w14:textId="063BC43F" w:rsidR="00956652" w:rsidRPr="00956652" w:rsidRDefault="00956652" w:rsidP="00F213D2">
            <w:pPr>
              <w:pStyle w:val="Right-alignedtex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£</w:t>
            </w:r>
            <w:r w:rsidR="00340AA2">
              <w:rPr>
                <w:color w:val="4F81BD" w:themeColor="accent1"/>
                <w:sz w:val="20"/>
              </w:rPr>
              <w:t>30</w:t>
            </w:r>
            <w:r w:rsidR="00F213D2">
              <w:rPr>
                <w:color w:val="4F81BD" w:themeColor="accent1"/>
                <w:sz w:val="20"/>
              </w:rPr>
              <w:t>.00</w:t>
            </w:r>
          </w:p>
        </w:tc>
      </w:tr>
    </w:tbl>
    <w:p w14:paraId="4A36DBCC" w14:textId="6D9EF117" w:rsidR="0063560D" w:rsidRPr="00F23482" w:rsidRDefault="0063560D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>Please provide</w:t>
      </w:r>
      <w:r w:rsidR="00956652">
        <w:rPr>
          <w:b/>
          <w:color w:val="4F81BD" w:themeColor="accent1"/>
          <w:sz w:val="20"/>
        </w:rPr>
        <w:t xml:space="preserve"> an invoice for the above items.</w:t>
      </w:r>
    </w:p>
    <w:p w14:paraId="4A36DBCD" w14:textId="3DE44A47" w:rsidR="00F23482" w:rsidRPr="00F23482" w:rsidRDefault="00F23482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4A36DBD9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02B17C" w14:textId="77777777" w:rsidR="00AE7859" w:rsidRDefault="00AE78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144BF" w14:textId="77777777" w:rsidR="00AE7859" w:rsidRDefault="00AE785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AD7351" w14:textId="77777777" w:rsidR="00AE7859" w:rsidRDefault="00AE78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AEAD1E" w14:textId="77777777" w:rsidR="00AE7859" w:rsidRDefault="00AE78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8086855"/>
      <w:docPartObj>
        <w:docPartGallery w:val="Watermarks"/>
        <w:docPartUnique/>
      </w:docPartObj>
    </w:sdtPr>
    <w:sdtContent>
      <w:p w14:paraId="2C92414D" w14:textId="5AFDB785" w:rsidR="00AE7859" w:rsidRDefault="00AE7859">
        <w:pPr>
          <w:pStyle w:val="Header"/>
        </w:pPr>
        <w:r>
          <w:rPr>
            <w:noProof/>
            <w:lang w:eastAsia="zh-TW"/>
          </w:rPr>
          <w:pict w14:anchorId="60C81A3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2049" type="#_x0000_t136" style="position:absolute;margin-left:0;margin-top:0;width:406.05pt;height:304.5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AID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FEB34" w14:textId="77777777" w:rsidR="00AE7859" w:rsidRDefault="00AE78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96D2D"/>
    <w:rsid w:val="000E042A"/>
    <w:rsid w:val="000F6B47"/>
    <w:rsid w:val="000F7D4F"/>
    <w:rsid w:val="00140EA0"/>
    <w:rsid w:val="00167B6A"/>
    <w:rsid w:val="001730EB"/>
    <w:rsid w:val="001E4A8B"/>
    <w:rsid w:val="001E63D2"/>
    <w:rsid w:val="001E7EBF"/>
    <w:rsid w:val="001F0F9F"/>
    <w:rsid w:val="00202E66"/>
    <w:rsid w:val="002523E9"/>
    <w:rsid w:val="00261BE2"/>
    <w:rsid w:val="002818E7"/>
    <w:rsid w:val="002F6035"/>
    <w:rsid w:val="00304275"/>
    <w:rsid w:val="00311C97"/>
    <w:rsid w:val="003272DA"/>
    <w:rsid w:val="00340AA2"/>
    <w:rsid w:val="0035067A"/>
    <w:rsid w:val="0035293A"/>
    <w:rsid w:val="003C7693"/>
    <w:rsid w:val="003E5FCD"/>
    <w:rsid w:val="003F4F29"/>
    <w:rsid w:val="00441785"/>
    <w:rsid w:val="00442CDA"/>
    <w:rsid w:val="0045588D"/>
    <w:rsid w:val="004A6EF3"/>
    <w:rsid w:val="004F202D"/>
    <w:rsid w:val="005209B5"/>
    <w:rsid w:val="00521569"/>
    <w:rsid w:val="00585539"/>
    <w:rsid w:val="005865E7"/>
    <w:rsid w:val="00632B66"/>
    <w:rsid w:val="0063560D"/>
    <w:rsid w:val="0064421B"/>
    <w:rsid w:val="00704C33"/>
    <w:rsid w:val="00705699"/>
    <w:rsid w:val="0074787C"/>
    <w:rsid w:val="00755F57"/>
    <w:rsid w:val="007B38EB"/>
    <w:rsid w:val="007F242B"/>
    <w:rsid w:val="007F3C10"/>
    <w:rsid w:val="008171B1"/>
    <w:rsid w:val="00820427"/>
    <w:rsid w:val="0083202F"/>
    <w:rsid w:val="0085123C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E7859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CD465A"/>
    <w:rsid w:val="00D17488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13D2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6B44E177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B44E17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8565E8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Snuggles</Supplier>
    <Date_x0020_Stamp xmlns="af4025bd-eda9-4d6d-bcbe-7de91e238b29">2019-03-31T23:00:00+00:00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C6CB5FB3-93FD-4013-B058-1E17E87F1F44}"/>
</file>

<file path=customXml/itemProps2.xml><?xml version="1.0" encoding="utf-8"?>
<ds:datastoreItem xmlns:ds="http://schemas.openxmlformats.org/officeDocument/2006/customXml" ds:itemID="{2BD706E7-36DE-410D-B0B8-E9019A6A73DC}"/>
</file>

<file path=customXml/itemProps3.xml><?xml version="1.0" encoding="utf-8"?>
<ds:datastoreItem xmlns:ds="http://schemas.openxmlformats.org/officeDocument/2006/customXml" ds:itemID="{BD5C7663-4FEA-475B-B0DA-C30333962F2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6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Cushions</dc:subject>
  <dc:creator>Ruth Eastham</dc:creator>
  <cp:lastModifiedBy>Ruth Donnelly</cp:lastModifiedBy>
  <cp:revision>6</cp:revision>
  <cp:lastPrinted>2018-09-04T16:03:00Z</cp:lastPrinted>
  <dcterms:created xsi:type="dcterms:W3CDTF">2019-04-09T12:25:00Z</dcterms:created>
  <dcterms:modified xsi:type="dcterms:W3CDTF">2019-05-10T08:23:00Z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